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9D448" w14:textId="47ACE5F9" w:rsidR="003044CD" w:rsidRPr="005267F9" w:rsidRDefault="00341692" w:rsidP="00341692">
      <w:pPr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5267F9">
        <w:rPr>
          <w:rFonts w:cs="B Nazanin" w:hint="cs"/>
          <w:b/>
          <w:bCs/>
          <w:sz w:val="36"/>
          <w:szCs w:val="36"/>
          <w:rtl/>
          <w:lang w:bidi="fa-IR"/>
        </w:rPr>
        <w:t>مشخصات کارگاه آموزشی</w:t>
      </w:r>
    </w:p>
    <w:p w14:paraId="36A8D569" w14:textId="7A8994AE" w:rsidR="00341692" w:rsidRPr="008C5722" w:rsidRDefault="00341692" w:rsidP="0085445E">
      <w:pPr>
        <w:pBdr>
          <w:bottom w:val="single" w:sz="6" w:space="1" w:color="auto"/>
        </w:pBdr>
        <w:rPr>
          <w:rFonts w:cs="B Nazanin"/>
          <w:sz w:val="2"/>
          <w:szCs w:val="2"/>
          <w:rtl/>
          <w:lang w:bidi="fa-IR"/>
        </w:rPr>
      </w:pPr>
    </w:p>
    <w:p w14:paraId="7144E2EA" w14:textId="0EB00058" w:rsidR="00341692" w:rsidRPr="005267F9" w:rsidRDefault="00341692" w:rsidP="0085445E">
      <w:pPr>
        <w:rPr>
          <w:rFonts w:cs="B Nazanin"/>
          <w:b/>
          <w:bCs/>
          <w:sz w:val="32"/>
          <w:szCs w:val="32"/>
          <w:rtl/>
          <w:lang w:bidi="fa-IR"/>
        </w:rPr>
      </w:pPr>
      <w:r w:rsidRPr="005267F9">
        <w:rPr>
          <w:rFonts w:cs="B Nazanin" w:hint="cs"/>
          <w:b/>
          <w:bCs/>
          <w:sz w:val="32"/>
          <w:szCs w:val="32"/>
          <w:rtl/>
          <w:lang w:bidi="fa-IR"/>
        </w:rPr>
        <w:t xml:space="preserve">عنوان کارگاه: </w:t>
      </w:r>
    </w:p>
    <w:p w14:paraId="5EBE71E9" w14:textId="3DF059F9" w:rsidR="005267F9" w:rsidRDefault="005267F9" w:rsidP="0085445E">
      <w:pPr>
        <w:rPr>
          <w:rFonts w:cs="B Nazanin"/>
          <w:rtl/>
          <w:lang w:bidi="fa-IR"/>
        </w:rPr>
      </w:pPr>
    </w:p>
    <w:p w14:paraId="6AF24184" w14:textId="77777777" w:rsidR="005267F9" w:rsidRPr="00341692" w:rsidRDefault="005267F9" w:rsidP="0085445E">
      <w:pPr>
        <w:rPr>
          <w:rFonts w:cs="B Nazanin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10"/>
        <w:gridCol w:w="4810"/>
      </w:tblGrid>
      <w:tr w:rsidR="005267F9" w14:paraId="354A624E" w14:textId="77777777" w:rsidTr="005267F9">
        <w:tc>
          <w:tcPr>
            <w:tcW w:w="4810" w:type="dxa"/>
            <w:vAlign w:val="center"/>
          </w:tcPr>
          <w:p w14:paraId="5C7AF608" w14:textId="77777777" w:rsidR="005267F9" w:rsidRPr="005267F9" w:rsidRDefault="005267F9" w:rsidP="005267F9">
            <w:pPr>
              <w:rPr>
                <w:rFonts w:cs="B Nazanin"/>
                <w:b/>
                <w:bCs/>
                <w:rtl/>
                <w:lang w:bidi="fa-IR"/>
              </w:rPr>
            </w:pPr>
            <w:r w:rsidRPr="005267F9">
              <w:rPr>
                <w:rFonts w:cs="B Nazanin" w:hint="cs"/>
                <w:b/>
                <w:bCs/>
                <w:rtl/>
                <w:lang w:bidi="fa-IR"/>
              </w:rPr>
              <w:t>واحد برگزار کننده:</w:t>
            </w:r>
          </w:p>
          <w:p w14:paraId="379F56AE" w14:textId="6AC8684D" w:rsidR="005267F9" w:rsidRDefault="005267F9" w:rsidP="005267F9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4810" w:type="dxa"/>
            <w:vAlign w:val="center"/>
          </w:tcPr>
          <w:p w14:paraId="77BB5EF0" w14:textId="77777777" w:rsidR="005267F9" w:rsidRPr="005267F9" w:rsidRDefault="005267F9" w:rsidP="005267F9">
            <w:pPr>
              <w:rPr>
                <w:rFonts w:cs="B Nazanin"/>
                <w:b/>
                <w:bCs/>
                <w:rtl/>
                <w:lang w:bidi="fa-IR"/>
              </w:rPr>
            </w:pPr>
            <w:r w:rsidRPr="005267F9">
              <w:rPr>
                <w:rFonts w:cs="B Nazanin" w:hint="cs"/>
                <w:b/>
                <w:bCs/>
                <w:rtl/>
                <w:lang w:bidi="fa-IR"/>
              </w:rPr>
              <w:t>دبیر کارگاه:</w:t>
            </w:r>
          </w:p>
          <w:p w14:paraId="76CD1924" w14:textId="7CA6EB9F" w:rsidR="005267F9" w:rsidRDefault="005267F9" w:rsidP="005267F9">
            <w:pPr>
              <w:rPr>
                <w:rFonts w:cs="B Nazanin"/>
                <w:rtl/>
                <w:lang w:bidi="fa-IR"/>
              </w:rPr>
            </w:pPr>
          </w:p>
        </w:tc>
      </w:tr>
    </w:tbl>
    <w:p w14:paraId="15A698AE" w14:textId="62B8987A" w:rsidR="00341692" w:rsidRDefault="00341692" w:rsidP="0085445E">
      <w:pPr>
        <w:rPr>
          <w:rFonts w:cs="B Nazanin"/>
          <w:rtl/>
          <w:lang w:bidi="fa-IR"/>
        </w:rPr>
      </w:pPr>
    </w:p>
    <w:p w14:paraId="7E36F9E7" w14:textId="726B8FC8" w:rsidR="00A41F58" w:rsidRPr="00A41F58" w:rsidRDefault="00A41F58" w:rsidP="0085445E">
      <w:pPr>
        <w:rPr>
          <w:rFonts w:cs="B Nazanin"/>
          <w:b/>
          <w:bCs/>
          <w:rtl/>
          <w:lang w:bidi="fa-IR"/>
        </w:rPr>
      </w:pPr>
      <w:r w:rsidRPr="00A41F58">
        <w:rPr>
          <w:rFonts w:cs="B Nazanin" w:hint="cs"/>
          <w:b/>
          <w:bCs/>
          <w:rtl/>
          <w:lang w:bidi="fa-IR"/>
        </w:rPr>
        <w:t>اهداف کارگاه:</w:t>
      </w:r>
    </w:p>
    <w:p w14:paraId="480266E0" w14:textId="057260F1" w:rsidR="00A41F58" w:rsidRDefault="00A41F58" w:rsidP="00A41F58">
      <w:pPr>
        <w:pStyle w:val="ListParagraph"/>
        <w:numPr>
          <w:ilvl w:val="0"/>
          <w:numId w:val="2"/>
        </w:numPr>
        <w:rPr>
          <w:rFonts w:cs="B Nazanin"/>
          <w:lang w:bidi="fa-IR"/>
        </w:rPr>
      </w:pPr>
    </w:p>
    <w:p w14:paraId="49E03557" w14:textId="0F9AFBFB" w:rsidR="00A41F58" w:rsidRDefault="00A41F58" w:rsidP="00A41F58">
      <w:pPr>
        <w:pStyle w:val="ListParagraph"/>
        <w:numPr>
          <w:ilvl w:val="0"/>
          <w:numId w:val="2"/>
        </w:numPr>
        <w:rPr>
          <w:rFonts w:cs="B Nazanin"/>
          <w:lang w:bidi="fa-IR"/>
        </w:rPr>
      </w:pPr>
    </w:p>
    <w:p w14:paraId="73C1494F" w14:textId="48B62AF6" w:rsidR="00A41F58" w:rsidRPr="004E4F5F" w:rsidRDefault="00A41F58" w:rsidP="004E4F5F">
      <w:pPr>
        <w:pStyle w:val="ListParagraph"/>
        <w:numPr>
          <w:ilvl w:val="0"/>
          <w:numId w:val="2"/>
        </w:numPr>
        <w:rPr>
          <w:rFonts w:cs="B Nazanin"/>
          <w:lang w:bidi="fa-IR"/>
        </w:rPr>
      </w:pPr>
    </w:p>
    <w:p w14:paraId="33321869" w14:textId="2931C1CB" w:rsidR="00A41F58" w:rsidRDefault="00A41F58" w:rsidP="00A41F58">
      <w:pPr>
        <w:pBdr>
          <w:bottom w:val="single" w:sz="6" w:space="1" w:color="auto"/>
        </w:pBdr>
        <w:rPr>
          <w:rFonts w:cs="B Nazanin"/>
          <w:rtl/>
          <w:lang w:bidi="fa-IR"/>
        </w:rPr>
      </w:pPr>
    </w:p>
    <w:p w14:paraId="7ED3D3AD" w14:textId="06B77A5F" w:rsidR="00A41F58" w:rsidRPr="00A41F58" w:rsidRDefault="00A41F58" w:rsidP="00A41F58">
      <w:pPr>
        <w:rPr>
          <w:rFonts w:cs="B Nazanin"/>
          <w:b/>
          <w:bCs/>
          <w:rtl/>
          <w:lang w:bidi="fa-IR"/>
        </w:rPr>
      </w:pPr>
      <w:r w:rsidRPr="00A41F58">
        <w:rPr>
          <w:rFonts w:cs="B Nazanin" w:hint="cs"/>
          <w:b/>
          <w:bCs/>
          <w:rtl/>
          <w:lang w:bidi="fa-IR"/>
        </w:rPr>
        <w:t>مخاطبین هدف:</w:t>
      </w:r>
    </w:p>
    <w:p w14:paraId="12B5634A" w14:textId="77777777" w:rsidR="00A41F58" w:rsidRDefault="00A41F58" w:rsidP="00A41F58">
      <w:pPr>
        <w:pBdr>
          <w:bottom w:val="single" w:sz="6" w:space="1" w:color="auto"/>
        </w:pBdr>
        <w:rPr>
          <w:rFonts w:cs="B Nazanin"/>
          <w:rtl/>
          <w:lang w:bidi="fa-IR"/>
        </w:rPr>
      </w:pPr>
    </w:p>
    <w:p w14:paraId="71CE960E" w14:textId="2376AFD0" w:rsidR="00A41F58" w:rsidRPr="00876855" w:rsidRDefault="00A41F58" w:rsidP="00A41F58">
      <w:pPr>
        <w:rPr>
          <w:rFonts w:cs="B Nazanin"/>
          <w:b/>
          <w:bCs/>
          <w:rtl/>
          <w:lang w:bidi="fa-IR"/>
        </w:rPr>
      </w:pPr>
      <w:r w:rsidRPr="00876855">
        <w:rPr>
          <w:rFonts w:cs="B Nazanin" w:hint="cs"/>
          <w:b/>
          <w:bCs/>
          <w:rtl/>
          <w:lang w:bidi="fa-IR"/>
        </w:rPr>
        <w:t xml:space="preserve">ضرورت </w:t>
      </w:r>
      <w:r w:rsidR="005847E4">
        <w:rPr>
          <w:rFonts w:cs="B Nazanin" w:hint="cs"/>
          <w:b/>
          <w:bCs/>
          <w:rtl/>
          <w:lang w:bidi="fa-IR"/>
        </w:rPr>
        <w:t xml:space="preserve">برگزاری </w:t>
      </w:r>
      <w:r w:rsidRPr="00876855">
        <w:rPr>
          <w:rFonts w:cs="B Nazanin" w:hint="cs"/>
          <w:b/>
          <w:bCs/>
          <w:rtl/>
          <w:lang w:bidi="fa-IR"/>
        </w:rPr>
        <w:t>کارگاه:</w:t>
      </w:r>
    </w:p>
    <w:p w14:paraId="47BD8463" w14:textId="77777777" w:rsidR="00A41F58" w:rsidRDefault="00A41F58" w:rsidP="00A41F58">
      <w:pPr>
        <w:pBdr>
          <w:bottom w:val="single" w:sz="6" w:space="1" w:color="auto"/>
        </w:pBdr>
        <w:rPr>
          <w:rFonts w:cs="B Nazanin"/>
          <w:rtl/>
          <w:lang w:bidi="fa-IR"/>
        </w:rPr>
      </w:pPr>
    </w:p>
    <w:p w14:paraId="785BF644" w14:textId="77777777" w:rsidR="004E4F5F" w:rsidRDefault="004E4F5F" w:rsidP="00A41F58">
      <w:pPr>
        <w:pBdr>
          <w:bottom w:val="single" w:sz="6" w:space="1" w:color="auto"/>
        </w:pBdr>
        <w:rPr>
          <w:rFonts w:cs="B Nazanin"/>
          <w:rtl/>
          <w:lang w:bidi="fa-IR"/>
        </w:rPr>
      </w:pPr>
    </w:p>
    <w:p w14:paraId="521B8307" w14:textId="77777777" w:rsidR="00A41F58" w:rsidRDefault="00A41F58" w:rsidP="00A41F58">
      <w:pPr>
        <w:pBdr>
          <w:bottom w:val="single" w:sz="6" w:space="1" w:color="auto"/>
        </w:pBdr>
        <w:rPr>
          <w:rFonts w:cs="B Nazanin"/>
          <w:rtl/>
          <w:lang w:bidi="fa-IR"/>
        </w:rPr>
      </w:pPr>
    </w:p>
    <w:p w14:paraId="1D11E71D" w14:textId="5ADDF8C4" w:rsidR="00A41F58" w:rsidRPr="00876855" w:rsidRDefault="00A41F58" w:rsidP="00A41F58">
      <w:pPr>
        <w:rPr>
          <w:rFonts w:cs="B Nazanin"/>
          <w:b/>
          <w:bCs/>
          <w:rtl/>
          <w:lang w:bidi="fa-IR"/>
        </w:rPr>
      </w:pPr>
      <w:r w:rsidRPr="00876855">
        <w:rPr>
          <w:rFonts w:cs="B Nazanin" w:hint="cs"/>
          <w:b/>
          <w:bCs/>
          <w:rtl/>
          <w:lang w:bidi="fa-IR"/>
        </w:rPr>
        <w:t>خلاصه محتوای کارگاه:</w:t>
      </w:r>
    </w:p>
    <w:p w14:paraId="0126430C" w14:textId="77777777" w:rsidR="00A41F58" w:rsidRDefault="00A41F58" w:rsidP="00A41F58">
      <w:pPr>
        <w:rPr>
          <w:rFonts w:cs="B Nazanin"/>
          <w:rtl/>
          <w:lang w:bidi="fa-IR"/>
        </w:rPr>
      </w:pPr>
    </w:p>
    <w:p w14:paraId="3093400D" w14:textId="77777777" w:rsidR="00A41F58" w:rsidRDefault="00A41F58" w:rsidP="00A41F58">
      <w:pPr>
        <w:rPr>
          <w:rFonts w:cs="B Nazanin"/>
          <w:rtl/>
          <w:lang w:bidi="fa-IR"/>
        </w:rPr>
      </w:pPr>
    </w:p>
    <w:p w14:paraId="7BF0C1F6" w14:textId="77777777" w:rsidR="001B7181" w:rsidRDefault="001B7181" w:rsidP="00A41F58">
      <w:pPr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10"/>
        <w:gridCol w:w="4810"/>
      </w:tblGrid>
      <w:tr w:rsidR="00A41F58" w14:paraId="2D7F55A9" w14:textId="77777777" w:rsidTr="00A41F58">
        <w:tc>
          <w:tcPr>
            <w:tcW w:w="4810" w:type="dxa"/>
          </w:tcPr>
          <w:p w14:paraId="49C915D2" w14:textId="77777777" w:rsidR="00A41F58" w:rsidRDefault="00A41F58" w:rsidP="00A41F58">
            <w:pPr>
              <w:rPr>
                <w:rFonts w:cs="B Nazanin"/>
                <w:b/>
                <w:bCs/>
                <w:rtl/>
                <w:lang w:bidi="fa-IR"/>
              </w:rPr>
            </w:pPr>
            <w:r w:rsidRPr="00876855">
              <w:rPr>
                <w:rFonts w:cs="B Nazanin" w:hint="cs"/>
                <w:b/>
                <w:bCs/>
                <w:rtl/>
                <w:lang w:bidi="fa-IR"/>
              </w:rPr>
              <w:t>مدرس / مدرسین مورد نظر:</w:t>
            </w:r>
          </w:p>
          <w:p w14:paraId="1E71D6E0" w14:textId="77777777" w:rsidR="008C5722" w:rsidRDefault="008C5722" w:rsidP="00A41F58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14:paraId="27BC99A7" w14:textId="4256FE98" w:rsidR="008C5722" w:rsidRPr="00876855" w:rsidRDefault="008C5722" w:rsidP="00A41F58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0" w:type="dxa"/>
          </w:tcPr>
          <w:p w14:paraId="40F7E3F9" w14:textId="666600F2" w:rsidR="00A41F58" w:rsidRPr="00876855" w:rsidRDefault="00A41F58" w:rsidP="00A41F58">
            <w:pPr>
              <w:rPr>
                <w:rFonts w:cs="B Nazanin"/>
                <w:b/>
                <w:bCs/>
                <w:rtl/>
                <w:lang w:bidi="fa-IR"/>
              </w:rPr>
            </w:pPr>
            <w:r w:rsidRPr="00876855">
              <w:rPr>
                <w:rFonts w:cs="B Nazanin" w:hint="cs"/>
                <w:b/>
                <w:bCs/>
                <w:rtl/>
                <w:lang w:bidi="fa-IR"/>
              </w:rPr>
              <w:t>مکان و زمان برگزار</w:t>
            </w:r>
            <w:r w:rsidR="007D7849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876855">
              <w:rPr>
                <w:rFonts w:cs="B Nazanin" w:hint="cs"/>
                <w:b/>
                <w:bCs/>
                <w:rtl/>
                <w:lang w:bidi="fa-IR"/>
              </w:rPr>
              <w:t xml:space="preserve"> کارگاه:</w:t>
            </w:r>
          </w:p>
          <w:p w14:paraId="095F7104" w14:textId="1233BCFD" w:rsidR="00A41F58" w:rsidRDefault="00A41F58" w:rsidP="00A41F58">
            <w:pPr>
              <w:rPr>
                <w:rFonts w:cs="B Nazanin"/>
                <w:rtl/>
                <w:lang w:bidi="fa-IR"/>
              </w:rPr>
            </w:pPr>
          </w:p>
        </w:tc>
      </w:tr>
    </w:tbl>
    <w:p w14:paraId="38AB2463" w14:textId="2E158778" w:rsidR="00A41F58" w:rsidRPr="008C5722" w:rsidRDefault="00A41F58" w:rsidP="00A41F58">
      <w:pPr>
        <w:rPr>
          <w:rFonts w:cs="B Nazanin"/>
          <w:sz w:val="8"/>
          <w:szCs w:val="8"/>
          <w:rtl/>
          <w:lang w:bidi="fa-IR"/>
        </w:rPr>
      </w:pPr>
    </w:p>
    <w:p w14:paraId="7E9253EF" w14:textId="4EAAE85E" w:rsidR="001B7181" w:rsidRPr="00876855" w:rsidRDefault="00876855" w:rsidP="001B7181">
      <w:pPr>
        <w:rPr>
          <w:rFonts w:cs="B Nazanin"/>
          <w:b/>
          <w:bCs/>
          <w:lang w:bidi="fa-IR"/>
        </w:rPr>
      </w:pPr>
      <w:r w:rsidRPr="00876855">
        <w:rPr>
          <w:rFonts w:cs="B Nazanin" w:hint="cs"/>
          <w:b/>
          <w:bCs/>
          <w:rtl/>
          <w:lang w:bidi="fa-IR"/>
        </w:rPr>
        <w:t xml:space="preserve">برآورد هزینه ها و </w:t>
      </w:r>
      <w:bookmarkStart w:id="0" w:name="_GoBack"/>
      <w:bookmarkEnd w:id="0"/>
      <w:r w:rsidRPr="00876855">
        <w:rPr>
          <w:rFonts w:cs="B Nazanin" w:hint="cs"/>
          <w:b/>
          <w:bCs/>
          <w:rtl/>
          <w:lang w:bidi="fa-IR"/>
        </w:rPr>
        <w:t>سایر نیازمندی های کارگاه:</w:t>
      </w:r>
    </w:p>
    <w:sectPr w:rsidR="001B7181" w:rsidRPr="00876855" w:rsidSect="00341692">
      <w:headerReference w:type="default" r:id="rId8"/>
      <w:pgSz w:w="11906" w:h="16838"/>
      <w:pgMar w:top="3456" w:right="1138" w:bottom="3125" w:left="1138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4AFDB" w14:textId="77777777" w:rsidR="00DB4579" w:rsidRDefault="00DB4579">
      <w:r>
        <w:separator/>
      </w:r>
    </w:p>
  </w:endnote>
  <w:endnote w:type="continuationSeparator" w:id="0">
    <w:p w14:paraId="484286B1" w14:textId="77777777" w:rsidR="00DB4579" w:rsidRDefault="00DB4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3F233" w14:textId="77777777" w:rsidR="00DB4579" w:rsidRDefault="00DB4579">
      <w:r>
        <w:separator/>
      </w:r>
    </w:p>
  </w:footnote>
  <w:footnote w:type="continuationSeparator" w:id="0">
    <w:p w14:paraId="09C2A05C" w14:textId="77777777" w:rsidR="00DB4579" w:rsidRDefault="00DB4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8C046" w14:textId="795250F3" w:rsidR="00EF730F" w:rsidRDefault="007B3781" w:rsidP="009D6CEA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6E5110F5" wp14:editId="62D758B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053" cy="10713599"/>
          <wp:effectExtent l="0" t="0" r="0" b="0"/>
          <wp:wrapNone/>
          <wp:docPr id="1736564733" name="Picture 17365647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053" cy="10713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5184D"/>
    <w:multiLevelType w:val="hybridMultilevel"/>
    <w:tmpl w:val="ECC02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6773F"/>
    <w:multiLevelType w:val="hybridMultilevel"/>
    <w:tmpl w:val="868AD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F8"/>
    <w:rsid w:val="000014D3"/>
    <w:rsid w:val="00001EAB"/>
    <w:rsid w:val="000158F2"/>
    <w:rsid w:val="00015F6C"/>
    <w:rsid w:val="00024B5C"/>
    <w:rsid w:val="000303DB"/>
    <w:rsid w:val="000322F4"/>
    <w:rsid w:val="0003379A"/>
    <w:rsid w:val="00050C6A"/>
    <w:rsid w:val="00060320"/>
    <w:rsid w:val="00072103"/>
    <w:rsid w:val="0007482A"/>
    <w:rsid w:val="000820D6"/>
    <w:rsid w:val="00090662"/>
    <w:rsid w:val="00091003"/>
    <w:rsid w:val="00092309"/>
    <w:rsid w:val="00097A81"/>
    <w:rsid w:val="000A3718"/>
    <w:rsid w:val="000F6701"/>
    <w:rsid w:val="00101E4E"/>
    <w:rsid w:val="0010771E"/>
    <w:rsid w:val="00113C92"/>
    <w:rsid w:val="00116B0C"/>
    <w:rsid w:val="00116D07"/>
    <w:rsid w:val="00131A12"/>
    <w:rsid w:val="00134197"/>
    <w:rsid w:val="001356AB"/>
    <w:rsid w:val="0015378A"/>
    <w:rsid w:val="001624B8"/>
    <w:rsid w:val="0016373A"/>
    <w:rsid w:val="00163FDF"/>
    <w:rsid w:val="001655E5"/>
    <w:rsid w:val="00171983"/>
    <w:rsid w:val="001779F4"/>
    <w:rsid w:val="0019093C"/>
    <w:rsid w:val="00194391"/>
    <w:rsid w:val="001A5F41"/>
    <w:rsid w:val="001A61A3"/>
    <w:rsid w:val="001A6BF4"/>
    <w:rsid w:val="001B40A0"/>
    <w:rsid w:val="001B67CC"/>
    <w:rsid w:val="001B7181"/>
    <w:rsid w:val="001D6084"/>
    <w:rsid w:val="00200C74"/>
    <w:rsid w:val="002112D8"/>
    <w:rsid w:val="00211B82"/>
    <w:rsid w:val="00211EDA"/>
    <w:rsid w:val="002148CB"/>
    <w:rsid w:val="002171C2"/>
    <w:rsid w:val="00220B80"/>
    <w:rsid w:val="0022392A"/>
    <w:rsid w:val="00226929"/>
    <w:rsid w:val="00231BA0"/>
    <w:rsid w:val="00232105"/>
    <w:rsid w:val="0023521C"/>
    <w:rsid w:val="0024568E"/>
    <w:rsid w:val="00263564"/>
    <w:rsid w:val="00264F75"/>
    <w:rsid w:val="002704DE"/>
    <w:rsid w:val="00275E46"/>
    <w:rsid w:val="00283AB7"/>
    <w:rsid w:val="00295497"/>
    <w:rsid w:val="00295670"/>
    <w:rsid w:val="00295FEA"/>
    <w:rsid w:val="002A2775"/>
    <w:rsid w:val="002A6720"/>
    <w:rsid w:val="002B1FFC"/>
    <w:rsid w:val="002B70D4"/>
    <w:rsid w:val="002D372E"/>
    <w:rsid w:val="002D6596"/>
    <w:rsid w:val="002F64E9"/>
    <w:rsid w:val="003044CD"/>
    <w:rsid w:val="003153D8"/>
    <w:rsid w:val="00323FCC"/>
    <w:rsid w:val="0032518F"/>
    <w:rsid w:val="003278E1"/>
    <w:rsid w:val="00332A6F"/>
    <w:rsid w:val="00341692"/>
    <w:rsid w:val="00344F7B"/>
    <w:rsid w:val="00346828"/>
    <w:rsid w:val="00346C7C"/>
    <w:rsid w:val="00350ED7"/>
    <w:rsid w:val="0036472E"/>
    <w:rsid w:val="00372D83"/>
    <w:rsid w:val="0039066B"/>
    <w:rsid w:val="00392101"/>
    <w:rsid w:val="003A110B"/>
    <w:rsid w:val="003A46B3"/>
    <w:rsid w:val="003C6915"/>
    <w:rsid w:val="003D6C52"/>
    <w:rsid w:val="003D7C78"/>
    <w:rsid w:val="003E6101"/>
    <w:rsid w:val="003F0D02"/>
    <w:rsid w:val="003F47DF"/>
    <w:rsid w:val="00400099"/>
    <w:rsid w:val="0040064E"/>
    <w:rsid w:val="00434C13"/>
    <w:rsid w:val="0044077A"/>
    <w:rsid w:val="00445D75"/>
    <w:rsid w:val="00447DBE"/>
    <w:rsid w:val="00455228"/>
    <w:rsid w:val="00463E00"/>
    <w:rsid w:val="0046516E"/>
    <w:rsid w:val="00470AD5"/>
    <w:rsid w:val="00480491"/>
    <w:rsid w:val="004826EF"/>
    <w:rsid w:val="004874DD"/>
    <w:rsid w:val="004C3728"/>
    <w:rsid w:val="004D6D90"/>
    <w:rsid w:val="004E4F5F"/>
    <w:rsid w:val="004F4FA6"/>
    <w:rsid w:val="005033CD"/>
    <w:rsid w:val="00506F0F"/>
    <w:rsid w:val="005144CA"/>
    <w:rsid w:val="00514E1A"/>
    <w:rsid w:val="005267F9"/>
    <w:rsid w:val="00527E47"/>
    <w:rsid w:val="00566AB8"/>
    <w:rsid w:val="005706B5"/>
    <w:rsid w:val="00576514"/>
    <w:rsid w:val="005847E4"/>
    <w:rsid w:val="00584E11"/>
    <w:rsid w:val="00592F7F"/>
    <w:rsid w:val="00594BC1"/>
    <w:rsid w:val="005969DF"/>
    <w:rsid w:val="005B2BF9"/>
    <w:rsid w:val="005C08ED"/>
    <w:rsid w:val="005D094F"/>
    <w:rsid w:val="005D74DC"/>
    <w:rsid w:val="005E186B"/>
    <w:rsid w:val="005E6CEC"/>
    <w:rsid w:val="005E7587"/>
    <w:rsid w:val="005F4378"/>
    <w:rsid w:val="005F56B4"/>
    <w:rsid w:val="00611CBD"/>
    <w:rsid w:val="00613693"/>
    <w:rsid w:val="006149BC"/>
    <w:rsid w:val="006168DB"/>
    <w:rsid w:val="00625009"/>
    <w:rsid w:val="00627A70"/>
    <w:rsid w:val="00650A1F"/>
    <w:rsid w:val="00652F85"/>
    <w:rsid w:val="00654D31"/>
    <w:rsid w:val="006654FF"/>
    <w:rsid w:val="006704AD"/>
    <w:rsid w:val="00673376"/>
    <w:rsid w:val="006876C4"/>
    <w:rsid w:val="0069193A"/>
    <w:rsid w:val="0069286A"/>
    <w:rsid w:val="006957B5"/>
    <w:rsid w:val="006B17F1"/>
    <w:rsid w:val="006C2CB4"/>
    <w:rsid w:val="006C6E6B"/>
    <w:rsid w:val="006D410A"/>
    <w:rsid w:val="006D5EEB"/>
    <w:rsid w:val="006D6380"/>
    <w:rsid w:val="006E307D"/>
    <w:rsid w:val="006E7001"/>
    <w:rsid w:val="006F066D"/>
    <w:rsid w:val="006F5B14"/>
    <w:rsid w:val="0070006F"/>
    <w:rsid w:val="00707290"/>
    <w:rsid w:val="00714ED2"/>
    <w:rsid w:val="00724848"/>
    <w:rsid w:val="00726B6F"/>
    <w:rsid w:val="00740DBE"/>
    <w:rsid w:val="00747087"/>
    <w:rsid w:val="0075073C"/>
    <w:rsid w:val="00753FED"/>
    <w:rsid w:val="00763E6A"/>
    <w:rsid w:val="00772637"/>
    <w:rsid w:val="00773A77"/>
    <w:rsid w:val="007748BD"/>
    <w:rsid w:val="007863EF"/>
    <w:rsid w:val="0078702A"/>
    <w:rsid w:val="007A41A1"/>
    <w:rsid w:val="007A4C4D"/>
    <w:rsid w:val="007B3781"/>
    <w:rsid w:val="007B6B64"/>
    <w:rsid w:val="007C51F0"/>
    <w:rsid w:val="007D5F28"/>
    <w:rsid w:val="007D7849"/>
    <w:rsid w:val="007F420A"/>
    <w:rsid w:val="007F5D07"/>
    <w:rsid w:val="007F738B"/>
    <w:rsid w:val="0080405E"/>
    <w:rsid w:val="00804F1E"/>
    <w:rsid w:val="008065E9"/>
    <w:rsid w:val="00806A26"/>
    <w:rsid w:val="00812785"/>
    <w:rsid w:val="00813E98"/>
    <w:rsid w:val="0082423E"/>
    <w:rsid w:val="00825388"/>
    <w:rsid w:val="00827636"/>
    <w:rsid w:val="00831D0C"/>
    <w:rsid w:val="00831E63"/>
    <w:rsid w:val="00835EE1"/>
    <w:rsid w:val="008375E6"/>
    <w:rsid w:val="00844052"/>
    <w:rsid w:val="0085445E"/>
    <w:rsid w:val="008576D8"/>
    <w:rsid w:val="008623AB"/>
    <w:rsid w:val="008715FB"/>
    <w:rsid w:val="008727D3"/>
    <w:rsid w:val="00872C83"/>
    <w:rsid w:val="00876855"/>
    <w:rsid w:val="008A6C56"/>
    <w:rsid w:val="008B395E"/>
    <w:rsid w:val="008B5BEA"/>
    <w:rsid w:val="008C050B"/>
    <w:rsid w:val="008C0F98"/>
    <w:rsid w:val="008C3A5B"/>
    <w:rsid w:val="008C5722"/>
    <w:rsid w:val="008E72FF"/>
    <w:rsid w:val="008F4FDA"/>
    <w:rsid w:val="008F7FF0"/>
    <w:rsid w:val="00911AE9"/>
    <w:rsid w:val="00914181"/>
    <w:rsid w:val="00915364"/>
    <w:rsid w:val="00917583"/>
    <w:rsid w:val="0093099D"/>
    <w:rsid w:val="00933E18"/>
    <w:rsid w:val="009416FC"/>
    <w:rsid w:val="00944C65"/>
    <w:rsid w:val="00944CAB"/>
    <w:rsid w:val="00944FDA"/>
    <w:rsid w:val="00946C6C"/>
    <w:rsid w:val="00967EED"/>
    <w:rsid w:val="00970666"/>
    <w:rsid w:val="00971A50"/>
    <w:rsid w:val="00971EB1"/>
    <w:rsid w:val="009A4CF8"/>
    <w:rsid w:val="009B0A60"/>
    <w:rsid w:val="009B3443"/>
    <w:rsid w:val="009B5995"/>
    <w:rsid w:val="009C1DF0"/>
    <w:rsid w:val="009C310A"/>
    <w:rsid w:val="009C3B50"/>
    <w:rsid w:val="009C4877"/>
    <w:rsid w:val="009C4B42"/>
    <w:rsid w:val="009C5720"/>
    <w:rsid w:val="009C6D06"/>
    <w:rsid w:val="009D196D"/>
    <w:rsid w:val="009D4530"/>
    <w:rsid w:val="009D4F0C"/>
    <w:rsid w:val="009D6CEA"/>
    <w:rsid w:val="009E4085"/>
    <w:rsid w:val="009E62E5"/>
    <w:rsid w:val="009F23F9"/>
    <w:rsid w:val="00A05FDB"/>
    <w:rsid w:val="00A10E82"/>
    <w:rsid w:val="00A17470"/>
    <w:rsid w:val="00A22D04"/>
    <w:rsid w:val="00A3168E"/>
    <w:rsid w:val="00A31A13"/>
    <w:rsid w:val="00A31EE6"/>
    <w:rsid w:val="00A40620"/>
    <w:rsid w:val="00A41F58"/>
    <w:rsid w:val="00A54ED2"/>
    <w:rsid w:val="00A61D51"/>
    <w:rsid w:val="00A743D6"/>
    <w:rsid w:val="00A75BF2"/>
    <w:rsid w:val="00A76A96"/>
    <w:rsid w:val="00A77DC9"/>
    <w:rsid w:val="00A82E4E"/>
    <w:rsid w:val="00A865C0"/>
    <w:rsid w:val="00AA6072"/>
    <w:rsid w:val="00AB20DF"/>
    <w:rsid w:val="00AB346B"/>
    <w:rsid w:val="00AB7468"/>
    <w:rsid w:val="00AB75E5"/>
    <w:rsid w:val="00AC11A9"/>
    <w:rsid w:val="00AC5D03"/>
    <w:rsid w:val="00AC726A"/>
    <w:rsid w:val="00AD1DBE"/>
    <w:rsid w:val="00AD3D2A"/>
    <w:rsid w:val="00AF070D"/>
    <w:rsid w:val="00AF08E7"/>
    <w:rsid w:val="00AF1104"/>
    <w:rsid w:val="00AF2A3C"/>
    <w:rsid w:val="00B04643"/>
    <w:rsid w:val="00B04DB6"/>
    <w:rsid w:val="00B05606"/>
    <w:rsid w:val="00B05D4C"/>
    <w:rsid w:val="00B2775D"/>
    <w:rsid w:val="00B30CC1"/>
    <w:rsid w:val="00B30FC7"/>
    <w:rsid w:val="00B35369"/>
    <w:rsid w:val="00B52C77"/>
    <w:rsid w:val="00B560FF"/>
    <w:rsid w:val="00B651F0"/>
    <w:rsid w:val="00B65807"/>
    <w:rsid w:val="00B75756"/>
    <w:rsid w:val="00B850DE"/>
    <w:rsid w:val="00B97820"/>
    <w:rsid w:val="00BA320C"/>
    <w:rsid w:val="00BA3DFD"/>
    <w:rsid w:val="00BB17EA"/>
    <w:rsid w:val="00BB3319"/>
    <w:rsid w:val="00BB6311"/>
    <w:rsid w:val="00BD0B58"/>
    <w:rsid w:val="00BD75E8"/>
    <w:rsid w:val="00BE089F"/>
    <w:rsid w:val="00BF00DC"/>
    <w:rsid w:val="00BF2867"/>
    <w:rsid w:val="00BF48A6"/>
    <w:rsid w:val="00BF780F"/>
    <w:rsid w:val="00C00141"/>
    <w:rsid w:val="00C1642D"/>
    <w:rsid w:val="00C21442"/>
    <w:rsid w:val="00C23071"/>
    <w:rsid w:val="00C27E2A"/>
    <w:rsid w:val="00C331D8"/>
    <w:rsid w:val="00C33F95"/>
    <w:rsid w:val="00C35EAC"/>
    <w:rsid w:val="00C41AC6"/>
    <w:rsid w:val="00C53F1F"/>
    <w:rsid w:val="00C61F59"/>
    <w:rsid w:val="00C67E72"/>
    <w:rsid w:val="00C71419"/>
    <w:rsid w:val="00C947C7"/>
    <w:rsid w:val="00CB34AC"/>
    <w:rsid w:val="00CB3DD3"/>
    <w:rsid w:val="00CB639D"/>
    <w:rsid w:val="00CC0AF6"/>
    <w:rsid w:val="00CC608A"/>
    <w:rsid w:val="00CC646F"/>
    <w:rsid w:val="00CE5E1C"/>
    <w:rsid w:val="00CF242F"/>
    <w:rsid w:val="00D13CE5"/>
    <w:rsid w:val="00D17455"/>
    <w:rsid w:val="00D179E7"/>
    <w:rsid w:val="00D20A3B"/>
    <w:rsid w:val="00D254E2"/>
    <w:rsid w:val="00D27238"/>
    <w:rsid w:val="00D42D09"/>
    <w:rsid w:val="00D44773"/>
    <w:rsid w:val="00D57C80"/>
    <w:rsid w:val="00D7574F"/>
    <w:rsid w:val="00D80E0A"/>
    <w:rsid w:val="00D82DF3"/>
    <w:rsid w:val="00D85DE9"/>
    <w:rsid w:val="00D90FE3"/>
    <w:rsid w:val="00DA12F0"/>
    <w:rsid w:val="00DA6CD0"/>
    <w:rsid w:val="00DB4579"/>
    <w:rsid w:val="00DB6E1A"/>
    <w:rsid w:val="00DB774C"/>
    <w:rsid w:val="00DD35D4"/>
    <w:rsid w:val="00DD59D2"/>
    <w:rsid w:val="00DD7911"/>
    <w:rsid w:val="00DE256E"/>
    <w:rsid w:val="00DF367D"/>
    <w:rsid w:val="00E0447F"/>
    <w:rsid w:val="00E04FAC"/>
    <w:rsid w:val="00E15AFD"/>
    <w:rsid w:val="00E2071D"/>
    <w:rsid w:val="00E2703B"/>
    <w:rsid w:val="00E2793A"/>
    <w:rsid w:val="00E27A44"/>
    <w:rsid w:val="00E331B1"/>
    <w:rsid w:val="00E33207"/>
    <w:rsid w:val="00E36645"/>
    <w:rsid w:val="00E51035"/>
    <w:rsid w:val="00E54EC1"/>
    <w:rsid w:val="00E54F79"/>
    <w:rsid w:val="00E74CB6"/>
    <w:rsid w:val="00E84F7E"/>
    <w:rsid w:val="00E869F6"/>
    <w:rsid w:val="00E87804"/>
    <w:rsid w:val="00E90873"/>
    <w:rsid w:val="00E92667"/>
    <w:rsid w:val="00EB3132"/>
    <w:rsid w:val="00EB66C2"/>
    <w:rsid w:val="00EB6BDE"/>
    <w:rsid w:val="00ED01A8"/>
    <w:rsid w:val="00ED66B8"/>
    <w:rsid w:val="00EE1279"/>
    <w:rsid w:val="00EE37B6"/>
    <w:rsid w:val="00EF4F09"/>
    <w:rsid w:val="00EF730F"/>
    <w:rsid w:val="00F0584C"/>
    <w:rsid w:val="00F05F5C"/>
    <w:rsid w:val="00F073A0"/>
    <w:rsid w:val="00F2437C"/>
    <w:rsid w:val="00F30850"/>
    <w:rsid w:val="00F34D8C"/>
    <w:rsid w:val="00F435CD"/>
    <w:rsid w:val="00F446C7"/>
    <w:rsid w:val="00F52150"/>
    <w:rsid w:val="00F552E2"/>
    <w:rsid w:val="00F63DCF"/>
    <w:rsid w:val="00F7496F"/>
    <w:rsid w:val="00F87A78"/>
    <w:rsid w:val="00F9267A"/>
    <w:rsid w:val="00F9700C"/>
    <w:rsid w:val="00FA30CD"/>
    <w:rsid w:val="00FA3917"/>
    <w:rsid w:val="00FB63E5"/>
    <w:rsid w:val="00FB7D33"/>
    <w:rsid w:val="00FC5FE4"/>
    <w:rsid w:val="00FE71EE"/>
    <w:rsid w:val="00FF3E9D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F5FB1C"/>
  <w15:docId w15:val="{CF30FDE6-8014-46A3-A172-84036D4E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4E1A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rsid w:val="00514E1A"/>
    <w:pPr>
      <w:tabs>
        <w:tab w:val="center" w:pos="4153"/>
        <w:tab w:val="right" w:pos="8306"/>
      </w:tabs>
    </w:pPr>
    <w:rPr>
      <w:lang w:val="x-none" w:eastAsia="x-none" w:bidi="fa-IR"/>
    </w:rPr>
  </w:style>
  <w:style w:type="paragraph" w:styleId="BalloonText">
    <w:name w:val="Balloon Text"/>
    <w:basedOn w:val="Normal"/>
    <w:link w:val="BalloonTextChar"/>
    <w:rsid w:val="003C6915"/>
    <w:rPr>
      <w:rFonts w:ascii="Tahoma" w:hAnsi="Tahoma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rsid w:val="003C691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813E9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714ED2"/>
    <w:rPr>
      <w:sz w:val="24"/>
      <w:szCs w:val="24"/>
      <w:lang w:bidi="ar-SA"/>
    </w:rPr>
  </w:style>
  <w:style w:type="character" w:styleId="Hyperlink">
    <w:name w:val="Hyperlink"/>
    <w:basedOn w:val="DefaultParagraphFont"/>
    <w:rsid w:val="003F47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47DF"/>
    <w:rPr>
      <w:color w:val="605E5C"/>
      <w:shd w:val="clear" w:color="auto" w:fill="E1DFDD"/>
    </w:rPr>
  </w:style>
  <w:style w:type="table" w:styleId="TableGrid">
    <w:name w:val="Table Grid"/>
    <w:basedOn w:val="TableNormal"/>
    <w:rsid w:val="00526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A4riasat-93111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95504-7B55-4541-80EE-9DE743BAD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A4riasat-931112</Template>
  <TotalTime>34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Baghrei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پروانه ابوطالبی</cp:lastModifiedBy>
  <cp:revision>12</cp:revision>
  <dcterms:created xsi:type="dcterms:W3CDTF">2025-11-19T09:47:00Z</dcterms:created>
  <dcterms:modified xsi:type="dcterms:W3CDTF">2025-11-23T11:48:00Z</dcterms:modified>
</cp:coreProperties>
</file>